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4A" w:rsidRDefault="00440E4A">
      <w:pPr>
        <w:pStyle w:val="Heading2"/>
        <w:jc w:val="center"/>
        <w:rPr>
          <w:rFonts w:ascii="黑体"/>
          <w:szCs w:val="52"/>
        </w:rPr>
      </w:pPr>
      <w:r>
        <w:rPr>
          <w:rFonts w:hint="eastAsia"/>
        </w:rPr>
        <w:t>学位证书样板</w:t>
      </w:r>
    </w:p>
    <w:p w:rsidR="00440E4A" w:rsidRDefault="00440E4A">
      <w:pPr>
        <w:numPr>
          <w:ilvl w:val="0"/>
          <w:numId w:val="1"/>
        </w:numPr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学士学位证书封面</w:t>
      </w:r>
    </w:p>
    <w:p w:rsidR="00440E4A" w:rsidRDefault="00440E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1" o:spid="_x0000_i1025" type="#_x0000_t75" style="width:316.5pt;height:234.75pt">
            <v:imagedata r:id="rId7" o:title=""/>
          </v:shape>
        </w:pict>
      </w:r>
    </w:p>
    <w:p w:rsidR="00440E4A" w:rsidRDefault="00440E4A">
      <w:pPr>
        <w:numPr>
          <w:ilvl w:val="0"/>
          <w:numId w:val="1"/>
        </w:numPr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学士学位证书内页</w:t>
      </w:r>
    </w:p>
    <w:p w:rsidR="00440E4A" w:rsidRDefault="00440E4A"/>
    <w:p w:rsidR="00440E4A" w:rsidRDefault="00440E4A">
      <w:r w:rsidRPr="00195FAE">
        <w:rPr>
          <w:sz w:val="32"/>
          <w:szCs w:val="32"/>
        </w:rPr>
        <w:pict>
          <v:shape id="图片 40" o:spid="_x0000_i1026" type="#_x0000_t75" style="width:256.5pt;height:342pt">
            <v:imagedata r:id="rId8" o:title=""/>
          </v:shape>
        </w:pict>
      </w:r>
    </w:p>
    <w:p w:rsidR="00440E4A" w:rsidRDefault="00440E4A">
      <w:pPr>
        <w:jc w:val="center"/>
        <w:rPr>
          <w:rFonts w:ascii="黑体" w:eastAsia="黑体"/>
          <w:b/>
          <w:sz w:val="24"/>
          <w:szCs w:val="24"/>
        </w:rPr>
      </w:pPr>
    </w:p>
    <w:p w:rsidR="00440E4A" w:rsidRDefault="00440E4A">
      <w:pPr>
        <w:numPr>
          <w:ilvl w:val="0"/>
          <w:numId w:val="1"/>
        </w:numPr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学士</w:t>
      </w:r>
      <w:bookmarkStart w:id="0" w:name="_GoBack"/>
      <w:bookmarkEnd w:id="0"/>
      <w:r>
        <w:rPr>
          <w:rFonts w:ascii="黑体" w:eastAsia="黑体" w:hint="eastAsia"/>
          <w:b/>
          <w:sz w:val="24"/>
          <w:szCs w:val="24"/>
        </w:rPr>
        <w:t>学位证书</w:t>
      </w:r>
    </w:p>
    <w:p w:rsidR="00440E4A" w:rsidRDefault="00440E4A">
      <w:r>
        <w:pict>
          <v:shape id="图片 19" o:spid="_x0000_i1027" type="#_x0000_t75" style="width:320.25pt;height:225.75pt">
            <v:imagedata r:id="rId9" o:title=""/>
          </v:shape>
        </w:pict>
      </w:r>
    </w:p>
    <w:p w:rsidR="00440E4A" w:rsidRDefault="00440E4A"/>
    <w:p w:rsidR="00440E4A" w:rsidRDefault="00440E4A"/>
    <w:p w:rsidR="00440E4A" w:rsidRDefault="00440E4A">
      <w:pPr>
        <w:numPr>
          <w:ilvl w:val="0"/>
          <w:numId w:val="1"/>
        </w:numPr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学士学位证书英文副本</w:t>
      </w:r>
    </w:p>
    <w:p w:rsidR="00440E4A" w:rsidRDefault="00440E4A">
      <w:r>
        <w:pict>
          <v:shape id="图片 28" o:spid="_x0000_i1028" type="#_x0000_t75" style="width:408.75pt;height:288.75pt">
            <v:imagedata r:id="rId10" o:title=""/>
          </v:shape>
        </w:pict>
      </w:r>
    </w:p>
    <w:p w:rsidR="00440E4A" w:rsidRDefault="00440E4A"/>
    <w:p w:rsidR="00440E4A" w:rsidRDefault="00440E4A">
      <w:r>
        <w:br w:type="page"/>
      </w:r>
    </w:p>
    <w:p w:rsidR="00440E4A" w:rsidRDefault="00440E4A"/>
    <w:p w:rsidR="00440E4A" w:rsidRDefault="00440E4A">
      <w:pPr>
        <w:numPr>
          <w:ilvl w:val="0"/>
          <w:numId w:val="1"/>
        </w:numPr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硕士学位证书封皮</w:t>
      </w:r>
    </w:p>
    <w:p w:rsidR="00440E4A" w:rsidRDefault="00440E4A" w:rsidP="00123CB1">
      <w:pPr>
        <w:spacing w:beforeLines="100"/>
        <w:rPr>
          <w:rFonts w:ascii="黑体" w:eastAsia="黑体"/>
          <w:b/>
          <w:sz w:val="32"/>
          <w:szCs w:val="32"/>
        </w:rPr>
      </w:pPr>
      <w:r>
        <w:pict>
          <v:shape id="图片 13" o:spid="_x0000_i1029" type="#_x0000_t75" style="width:324.75pt;height:228.75pt">
            <v:imagedata r:id="rId11" o:title=""/>
          </v:shape>
        </w:pict>
      </w:r>
    </w:p>
    <w:p w:rsidR="00440E4A" w:rsidRDefault="00440E4A"/>
    <w:p w:rsidR="00440E4A" w:rsidRDefault="00440E4A" w:rsidP="00123CB1">
      <w:pPr>
        <w:numPr>
          <w:ilvl w:val="0"/>
          <w:numId w:val="1"/>
        </w:numPr>
        <w:spacing w:beforeLines="100"/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硕士学位证书</w:t>
      </w:r>
    </w:p>
    <w:p w:rsidR="00440E4A" w:rsidRDefault="00440E4A"/>
    <w:p w:rsidR="00440E4A" w:rsidRDefault="00440E4A">
      <w:r>
        <w:pict>
          <v:shape id="图片 7" o:spid="_x0000_i1030" type="#_x0000_t75" style="width:366.75pt;height:255pt">
            <v:imagedata r:id="rId12" o:title=""/>
          </v:shape>
        </w:pict>
      </w:r>
    </w:p>
    <w:p w:rsidR="00440E4A" w:rsidRDefault="00440E4A">
      <w:r>
        <w:br w:type="page"/>
      </w:r>
    </w:p>
    <w:p w:rsidR="00440E4A" w:rsidRDefault="00440E4A"/>
    <w:p w:rsidR="00440E4A" w:rsidRDefault="00440E4A" w:rsidP="00123CB1">
      <w:pPr>
        <w:numPr>
          <w:ilvl w:val="0"/>
          <w:numId w:val="1"/>
        </w:numPr>
        <w:spacing w:beforeLines="100"/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硕士学位证书英文副本</w:t>
      </w:r>
    </w:p>
    <w:p w:rsidR="00440E4A" w:rsidRDefault="00440E4A" w:rsidP="00123CB1">
      <w:pPr>
        <w:spacing w:beforeLines="100"/>
        <w:rPr>
          <w:rFonts w:ascii="黑体" w:eastAsia="黑体"/>
          <w:b/>
          <w:sz w:val="24"/>
          <w:szCs w:val="24"/>
        </w:rPr>
      </w:pPr>
      <w:r>
        <w:pict>
          <v:shape id="图片 10" o:spid="_x0000_i1031" type="#_x0000_t75" style="width:336.75pt;height:237.75pt">
            <v:imagedata r:id="rId13" o:title=""/>
          </v:shape>
        </w:pict>
      </w:r>
    </w:p>
    <w:p w:rsidR="00440E4A" w:rsidRDefault="00440E4A" w:rsidP="00123CB1">
      <w:pPr>
        <w:numPr>
          <w:ilvl w:val="0"/>
          <w:numId w:val="1"/>
        </w:numPr>
        <w:spacing w:beforeLines="100"/>
        <w:rPr>
          <w:sz w:val="32"/>
          <w:szCs w:val="32"/>
        </w:rPr>
      </w:pPr>
      <w:r>
        <w:rPr>
          <w:rFonts w:ascii="黑体" w:eastAsia="黑体" w:hint="eastAsia"/>
          <w:b/>
          <w:sz w:val="24"/>
          <w:szCs w:val="24"/>
        </w:rPr>
        <w:t>博士学位证书封皮</w:t>
      </w:r>
    </w:p>
    <w:p w:rsidR="00440E4A" w:rsidRDefault="00440E4A" w:rsidP="00123CB1">
      <w:pPr>
        <w:spacing w:beforeLines="100"/>
      </w:pPr>
      <w:r>
        <w:pict>
          <v:shape id="_x0000_i1032" type="#_x0000_t75" style="width:389.25pt;height:275.25pt">
            <v:imagedata r:id="rId14" o:title=""/>
          </v:shape>
        </w:pict>
      </w:r>
    </w:p>
    <w:p w:rsidR="00440E4A" w:rsidRDefault="00440E4A" w:rsidP="00123CB1">
      <w:pPr>
        <w:numPr>
          <w:ilvl w:val="0"/>
          <w:numId w:val="1"/>
        </w:numPr>
        <w:spacing w:beforeLines="100"/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博士学位证书</w:t>
      </w:r>
    </w:p>
    <w:p w:rsidR="00440E4A" w:rsidRDefault="00440E4A" w:rsidP="00123CB1">
      <w:pPr>
        <w:spacing w:beforeLines="100"/>
      </w:pPr>
      <w:r>
        <w:pict>
          <v:shape id="图片 1" o:spid="_x0000_i1033" type="#_x0000_t75" style="width:387.75pt;height:267pt">
            <v:imagedata r:id="rId15" o:title=""/>
          </v:shape>
        </w:pict>
      </w:r>
    </w:p>
    <w:p w:rsidR="00440E4A" w:rsidRDefault="00440E4A" w:rsidP="00123CB1">
      <w:pPr>
        <w:numPr>
          <w:ilvl w:val="0"/>
          <w:numId w:val="1"/>
        </w:numPr>
        <w:spacing w:beforeLines="100"/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博士学位证书英文副本</w:t>
      </w:r>
    </w:p>
    <w:p w:rsidR="00440E4A" w:rsidRDefault="00440E4A" w:rsidP="00123CB1">
      <w:pPr>
        <w:spacing w:beforeLines="100"/>
      </w:pPr>
      <w:r>
        <w:pict>
          <v:shape id="Picture 3" o:spid="_x0000_i1034" type="#_x0000_t75" style="width:386.25pt;height:270pt">
            <v:imagedata r:id="rId16" o:title=""/>
          </v:shape>
        </w:pict>
      </w:r>
    </w:p>
    <w:p w:rsidR="00440E4A" w:rsidRDefault="00440E4A"/>
    <w:sectPr w:rsidR="00440E4A" w:rsidSect="007B44B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91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E4A" w:rsidRDefault="00440E4A">
      <w:r>
        <w:separator/>
      </w:r>
    </w:p>
  </w:endnote>
  <w:endnote w:type="continuationSeparator" w:id="0">
    <w:p w:rsidR="00440E4A" w:rsidRDefault="00440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??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E4A" w:rsidRDefault="00440E4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E4A" w:rsidRDefault="00440E4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E4A" w:rsidRDefault="00440E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E4A" w:rsidRDefault="00440E4A">
      <w:r>
        <w:separator/>
      </w:r>
    </w:p>
  </w:footnote>
  <w:footnote w:type="continuationSeparator" w:id="0">
    <w:p w:rsidR="00440E4A" w:rsidRDefault="00440E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E4A" w:rsidRDefault="00440E4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E4A" w:rsidRDefault="00440E4A" w:rsidP="00123CB1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E4A" w:rsidRDefault="00440E4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026AE"/>
    <w:multiLevelType w:val="singleLevel"/>
    <w:tmpl w:val="566026AE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6A1D"/>
    <w:rsid w:val="00016ECA"/>
    <w:rsid w:val="00086C5B"/>
    <w:rsid w:val="000C3743"/>
    <w:rsid w:val="00123CB1"/>
    <w:rsid w:val="00185BBB"/>
    <w:rsid w:val="00195FAE"/>
    <w:rsid w:val="00276A1D"/>
    <w:rsid w:val="002B7D5D"/>
    <w:rsid w:val="00411856"/>
    <w:rsid w:val="00440E4A"/>
    <w:rsid w:val="00490586"/>
    <w:rsid w:val="00737963"/>
    <w:rsid w:val="00754116"/>
    <w:rsid w:val="007B44B2"/>
    <w:rsid w:val="00895A12"/>
    <w:rsid w:val="00AC7ACA"/>
    <w:rsid w:val="00AE08C3"/>
    <w:rsid w:val="00AE19BA"/>
    <w:rsid w:val="00B4651E"/>
    <w:rsid w:val="00B716E1"/>
    <w:rsid w:val="00BA05EB"/>
    <w:rsid w:val="00C169D8"/>
    <w:rsid w:val="00D55F63"/>
    <w:rsid w:val="00E97D6B"/>
    <w:rsid w:val="00F33B29"/>
    <w:rsid w:val="123A7628"/>
    <w:rsid w:val="1DD21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B44B2"/>
    <w:pPr>
      <w:widowControl w:val="0"/>
      <w:jc w:val="both"/>
    </w:pPr>
    <w:rPr>
      <w:rFonts w:ascii="Calibri" w:hAnsi="Calibri" w:cs="黑体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B44B2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B44B2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libri" w:hAnsi="Calibri" w:cs="黑体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宋体" w:hAnsi="Cambria" w:cs="Times New Roman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rsid w:val="007B44B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44B2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7B4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alibri" w:hAnsi="Calibri" w:cs="黑体"/>
      <w:sz w:val="18"/>
      <w:szCs w:val="18"/>
    </w:rPr>
  </w:style>
  <w:style w:type="paragraph" w:styleId="Header">
    <w:name w:val="header"/>
    <w:basedOn w:val="Normal"/>
    <w:link w:val="HeaderChar"/>
    <w:uiPriority w:val="99"/>
    <w:rsid w:val="007B4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alibri" w:hAnsi="Calibri" w:cs="黑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image" Target="media/image9.png"/>
  <Relationship Id="rId16" Type="http://schemas.openxmlformats.org/officeDocument/2006/relationships/image" Target="media/image10.png"/>
  <Relationship Id="rId17" Type="http://schemas.openxmlformats.org/officeDocument/2006/relationships/header" Target="header1.xml"/>
  <Relationship Id="rId18" Type="http://schemas.openxmlformats.org/officeDocument/2006/relationships/header" Target="header2.xml"/>
  <Relationship Id="rId19" Type="http://schemas.openxmlformats.org/officeDocument/2006/relationships/footer" Target="footer1.xml"/>
  <Relationship Id="rId2" Type="http://schemas.openxmlformats.org/officeDocument/2006/relationships/styles" Target="styles.xml"/>
  <Relationship Id="rId20" Type="http://schemas.openxmlformats.org/officeDocument/2006/relationships/footer" Target="footer2.xml"/>
  <Relationship Id="rId21" Type="http://schemas.openxmlformats.org/officeDocument/2006/relationships/header" Target="header3.xml"/>
  <Relationship Id="rId22" Type="http://schemas.openxmlformats.org/officeDocument/2006/relationships/footer" Target="footer3.xml"/>
  <Relationship Id="rId23" Type="http://schemas.openxmlformats.org/officeDocument/2006/relationships/fontTable" Target="fontTable.xml"/>
  <Relationship Id="rId24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19</Words>
  <Characters>112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2015-12-04T00:39:00Z</dcterms:created>
  <dc:creator>靳晓枝</dc:creator>
  <lastModifiedBy>郭正祥</lastModifiedBy>
  <dcterms:modified xsi:type="dcterms:W3CDTF">2015-12-07T01:16:00Z</dcterms:modified>
  <revision>3</revision>
  <dc:title>学位证书样板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